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D7E" w:rsidRDefault="00784D7E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784D7E" w:rsidRPr="004757C3">
        <w:tc>
          <w:tcPr>
            <w:tcW w:w="7763" w:type="dxa"/>
            <w:gridSpan w:val="4"/>
            <w:shd w:val="clear" w:color="auto" w:fill="F2F2F2"/>
          </w:tcPr>
          <w:p w:rsidR="00784D7E" w:rsidRPr="008C7B5E" w:rsidRDefault="00784D7E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784D7E" w:rsidRPr="008C7B5E" w:rsidRDefault="00784D7E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784D7E" w:rsidRPr="004757C3">
        <w:tc>
          <w:tcPr>
            <w:tcW w:w="675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784D7E" w:rsidRPr="008C7B5E" w:rsidRDefault="00784D7E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784D7E" w:rsidRPr="008C7B5E" w:rsidRDefault="00784D7E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784D7E" w:rsidRPr="008C7B5E" w:rsidRDefault="00784D7E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784D7E" w:rsidRPr="004757C3">
        <w:tc>
          <w:tcPr>
            <w:tcW w:w="675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784D7E" w:rsidRPr="008C7B5E" w:rsidRDefault="00784D7E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784D7E" w:rsidRPr="004757C3">
        <w:tc>
          <w:tcPr>
            <w:tcW w:w="675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784D7E" w:rsidRPr="008C7B5E" w:rsidRDefault="00784D7E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784D7E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784D7E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784D7E" w:rsidRDefault="00784D7E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784D7E" w:rsidRPr="00DA1438" w:rsidRDefault="00784D7E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784D7E" w:rsidRPr="00DA1438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784D7E" w:rsidRPr="00DA1438" w:rsidRDefault="00784D7E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784D7E" w:rsidRPr="00DA1438" w:rsidRDefault="00784D7E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od 9.00 do 14.00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Poniedziałki i czwartki 15.00 do 18.00</w:t>
            </w:r>
          </w:p>
          <w:p w:rsidR="00784D7E" w:rsidRPr="00DA1438" w:rsidRDefault="00784D7E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 8.00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15.00 do 21.00</w:t>
            </w:r>
          </w:p>
          <w:p w:rsidR="00784D7E" w:rsidRPr="00DA1438" w:rsidRDefault="00784D7E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8.00 do 16.00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2025-04-25</w:t>
            </w:r>
          </w:p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19.30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16.30 do 19.30</w:t>
            </w:r>
          </w:p>
          <w:p w:rsidR="00784D7E" w:rsidRPr="00DA1438" w:rsidRDefault="00784D7E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843" w:type="dxa"/>
          </w:tcPr>
          <w:p w:rsidR="00784D7E" w:rsidRPr="00812B06" w:rsidRDefault="00784D7E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2025-04-26 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784D7E" w:rsidRPr="00DA1438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784D7E" w:rsidRPr="00DA1438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843" w:type="dxa"/>
          </w:tcPr>
          <w:p w:rsidR="00784D7E" w:rsidRPr="00812B06" w:rsidRDefault="00784D7E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784D7E" w:rsidRPr="00DA1438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E229F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784D7E" w:rsidRPr="00DA1438" w:rsidRDefault="00784D7E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20.00</w:t>
            </w:r>
          </w:p>
          <w:p w:rsidR="00784D7E" w:rsidRPr="00DA1438" w:rsidRDefault="00784D7E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12.00 do 18.00</w:t>
            </w:r>
          </w:p>
        </w:tc>
      </w:tr>
      <w:tr w:rsidR="00784D7E" w:rsidRPr="004757C3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2025-04-30 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„Toskańska Doga” Katowice ul. Uniwersytecka 13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784D7E" w:rsidRPr="00DA1438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17.00</w:t>
            </w:r>
          </w:p>
          <w:p w:rsidR="00784D7E" w:rsidRPr="00DA1438" w:rsidRDefault="00784D7E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16.00</w:t>
            </w:r>
          </w:p>
        </w:tc>
      </w:tr>
      <w:tr w:rsidR="00784D7E" w:rsidRPr="00B26DC0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Pr="00B26DC0" w:rsidRDefault="00784D7E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784D7E" w:rsidRPr="00B26DC0" w:rsidRDefault="00784D7E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784D7E" w:rsidRPr="00B26DC0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784D7E" w:rsidRPr="00B26DC0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784D7E" w:rsidRPr="00B26DC0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Pr="00B26DC0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784D7E" w:rsidRPr="00B26DC0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11.00 do 17.00</w:t>
            </w:r>
          </w:p>
        </w:tc>
      </w:tr>
      <w:tr w:rsidR="00784D7E" w:rsidRPr="00B26DC0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Pr="00B26DC0" w:rsidRDefault="00784D7E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784D7E" w:rsidRPr="00B26DC0" w:rsidRDefault="00784D7E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784D7E" w:rsidRPr="00B26DC0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784D7E" w:rsidRPr="00B26DC0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784D7E" w:rsidRPr="00DA143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11.00 do 17.00</w:t>
            </w:r>
          </w:p>
        </w:tc>
      </w:tr>
      <w:tr w:rsidR="00784D7E" w:rsidRPr="00B26DC0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2025-05-17 do 2025-08-31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Pr="00325828" w:rsidRDefault="00784D7E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784D7E" w:rsidRPr="0032582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784D7E" w:rsidRPr="0032582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Pr="0032582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Pr="00DA1438" w:rsidRDefault="00784D7E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15.00</w:t>
            </w:r>
          </w:p>
        </w:tc>
      </w:tr>
      <w:tr w:rsidR="00784D7E" w:rsidRPr="00B26DC0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2025-05-17 do 2025-08-31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784D7E" w:rsidRPr="0032582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784D7E" w:rsidRPr="00325828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Pr="0032582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784D7E" w:rsidRPr="00DA1438" w:rsidRDefault="00784D7E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Pr="00DA1438" w:rsidRDefault="00784D7E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17.00</w:t>
            </w:r>
          </w:p>
        </w:tc>
      </w:tr>
      <w:tr w:rsidR="00784D7E" w:rsidRPr="00B26DC0">
        <w:tc>
          <w:tcPr>
            <w:tcW w:w="675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843" w:type="dxa"/>
          </w:tcPr>
          <w:p w:rsidR="00784D7E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2025-06-06 do 2025-08-31</w:t>
            </w:r>
          </w:p>
        </w:tc>
        <w:tc>
          <w:tcPr>
            <w:tcW w:w="1843" w:type="dxa"/>
          </w:tcPr>
          <w:p w:rsidR="00784D7E" w:rsidRPr="00DA1438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784D7E" w:rsidRDefault="00784D7E" w:rsidP="00175A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784D7E" w:rsidRDefault="00784D7E" w:rsidP="00175A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784D7E" w:rsidRDefault="00784D7E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784D7E" w:rsidRPr="00DA1438" w:rsidRDefault="00784D7E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784D7E" w:rsidRDefault="00784D7E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784D7E" w:rsidRPr="00DA1438" w:rsidRDefault="00784D7E" w:rsidP="00175A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czerwca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784D7E" w:rsidRDefault="00784D7E" w:rsidP="00175A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Piątki od 10.00 do 16.00</w:t>
            </w:r>
          </w:p>
          <w:p w:rsidR="00784D7E" w:rsidRPr="00DA1438" w:rsidRDefault="00784D7E" w:rsidP="00175A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15.00</w:t>
            </w:r>
          </w:p>
        </w:tc>
      </w:tr>
    </w:tbl>
    <w:p w:rsidR="00784D7E" w:rsidRPr="00B26DC0" w:rsidRDefault="00784D7E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784D7E" w:rsidRPr="00B26DC0" w:rsidRDefault="00784D7E" w:rsidP="004757C3">
      <w:pPr>
        <w:spacing w:after="49" w:line="259" w:lineRule="auto"/>
        <w:rPr>
          <w:color w:val="000000"/>
          <w:lang w:eastAsia="pl-PL"/>
        </w:rPr>
      </w:pPr>
    </w:p>
    <w:p w:rsidR="00784D7E" w:rsidRPr="00B26DC0" w:rsidRDefault="00784D7E" w:rsidP="001D52E6">
      <w:pPr>
        <w:spacing w:after="0" w:line="259" w:lineRule="auto"/>
        <w:ind w:left="794"/>
      </w:pPr>
    </w:p>
    <w:sectPr w:rsidR="00784D7E" w:rsidRPr="00B26DC0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D7E" w:rsidRDefault="00784D7E" w:rsidP="0092145A">
      <w:pPr>
        <w:spacing w:after="0" w:line="240" w:lineRule="auto"/>
      </w:pPr>
      <w:r>
        <w:separator/>
      </w:r>
    </w:p>
  </w:endnote>
  <w:endnote w:type="continuationSeparator" w:id="0">
    <w:p w:rsidR="00784D7E" w:rsidRDefault="00784D7E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D7E" w:rsidRDefault="00784D7E" w:rsidP="0092145A">
      <w:pPr>
        <w:spacing w:after="0" w:line="240" w:lineRule="auto"/>
      </w:pPr>
      <w:r>
        <w:separator/>
      </w:r>
    </w:p>
  </w:footnote>
  <w:footnote w:type="continuationSeparator" w:id="0">
    <w:p w:rsidR="00784D7E" w:rsidRDefault="00784D7E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4D7E" w:rsidRDefault="00784D7E" w:rsidP="0092145A">
    <w:pPr>
      <w:pStyle w:val="Header"/>
      <w:jc w:val="center"/>
    </w:pPr>
    <w:r w:rsidRPr="009E2DFE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784D7E" w:rsidRDefault="00784D7E" w:rsidP="0092145A">
    <w:pPr>
      <w:pStyle w:val="Header"/>
      <w:jc w:val="center"/>
    </w:pPr>
  </w:p>
  <w:p w:rsidR="00784D7E" w:rsidRDefault="00784D7E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25A8"/>
    <w:rsid w:val="00126DE9"/>
    <w:rsid w:val="00135DA6"/>
    <w:rsid w:val="00142DF8"/>
    <w:rsid w:val="00143B4B"/>
    <w:rsid w:val="0016466E"/>
    <w:rsid w:val="001666E0"/>
    <w:rsid w:val="001702FC"/>
    <w:rsid w:val="00175A4E"/>
    <w:rsid w:val="001A0AE4"/>
    <w:rsid w:val="001C15F7"/>
    <w:rsid w:val="001C623A"/>
    <w:rsid w:val="001D52E6"/>
    <w:rsid w:val="001E3BBC"/>
    <w:rsid w:val="001F7B8F"/>
    <w:rsid w:val="002006F0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A277E"/>
    <w:rsid w:val="002C1F90"/>
    <w:rsid w:val="002C22C7"/>
    <w:rsid w:val="002C2798"/>
    <w:rsid w:val="002E5255"/>
    <w:rsid w:val="003035C0"/>
    <w:rsid w:val="003140D5"/>
    <w:rsid w:val="003157C0"/>
    <w:rsid w:val="00323377"/>
    <w:rsid w:val="003238BD"/>
    <w:rsid w:val="00325828"/>
    <w:rsid w:val="00327F2F"/>
    <w:rsid w:val="00336A96"/>
    <w:rsid w:val="00343554"/>
    <w:rsid w:val="00351521"/>
    <w:rsid w:val="0035515E"/>
    <w:rsid w:val="00382729"/>
    <w:rsid w:val="003937F8"/>
    <w:rsid w:val="003C1E2A"/>
    <w:rsid w:val="003C3327"/>
    <w:rsid w:val="003D15BE"/>
    <w:rsid w:val="003F3025"/>
    <w:rsid w:val="0041059A"/>
    <w:rsid w:val="00411F25"/>
    <w:rsid w:val="00430AEB"/>
    <w:rsid w:val="0043562B"/>
    <w:rsid w:val="00437587"/>
    <w:rsid w:val="00446749"/>
    <w:rsid w:val="00464586"/>
    <w:rsid w:val="00465805"/>
    <w:rsid w:val="004757C3"/>
    <w:rsid w:val="004A1F61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7250A"/>
    <w:rsid w:val="00683FC5"/>
    <w:rsid w:val="00687F27"/>
    <w:rsid w:val="00691D2D"/>
    <w:rsid w:val="006C5148"/>
    <w:rsid w:val="006D5A3D"/>
    <w:rsid w:val="006E5126"/>
    <w:rsid w:val="006F49D5"/>
    <w:rsid w:val="00701716"/>
    <w:rsid w:val="0072505D"/>
    <w:rsid w:val="00742BA2"/>
    <w:rsid w:val="00784D7E"/>
    <w:rsid w:val="00790519"/>
    <w:rsid w:val="00795505"/>
    <w:rsid w:val="007A47FE"/>
    <w:rsid w:val="007B1236"/>
    <w:rsid w:val="007B232F"/>
    <w:rsid w:val="007F2077"/>
    <w:rsid w:val="007F7E5A"/>
    <w:rsid w:val="00806C9B"/>
    <w:rsid w:val="00812B06"/>
    <w:rsid w:val="00836A21"/>
    <w:rsid w:val="00850959"/>
    <w:rsid w:val="008B3653"/>
    <w:rsid w:val="008C1911"/>
    <w:rsid w:val="008C259A"/>
    <w:rsid w:val="008C7B5E"/>
    <w:rsid w:val="00914C97"/>
    <w:rsid w:val="0092145A"/>
    <w:rsid w:val="0093471C"/>
    <w:rsid w:val="00952E37"/>
    <w:rsid w:val="00970E80"/>
    <w:rsid w:val="00982208"/>
    <w:rsid w:val="009905FE"/>
    <w:rsid w:val="00995E25"/>
    <w:rsid w:val="009D0007"/>
    <w:rsid w:val="009D6399"/>
    <w:rsid w:val="009E2DFE"/>
    <w:rsid w:val="009F0CD6"/>
    <w:rsid w:val="00A04699"/>
    <w:rsid w:val="00A144C9"/>
    <w:rsid w:val="00A37CE7"/>
    <w:rsid w:val="00A461DE"/>
    <w:rsid w:val="00A4630C"/>
    <w:rsid w:val="00A81CDF"/>
    <w:rsid w:val="00A943D8"/>
    <w:rsid w:val="00AB105D"/>
    <w:rsid w:val="00AB3984"/>
    <w:rsid w:val="00AB6D15"/>
    <w:rsid w:val="00AB72F5"/>
    <w:rsid w:val="00AD1270"/>
    <w:rsid w:val="00B0062B"/>
    <w:rsid w:val="00B03E87"/>
    <w:rsid w:val="00B26DC0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13294"/>
    <w:rsid w:val="00C30DEA"/>
    <w:rsid w:val="00C514FA"/>
    <w:rsid w:val="00C61082"/>
    <w:rsid w:val="00C7157E"/>
    <w:rsid w:val="00C732BB"/>
    <w:rsid w:val="00C7510F"/>
    <w:rsid w:val="00C8550D"/>
    <w:rsid w:val="00C8684E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9048B"/>
    <w:rsid w:val="00DA1438"/>
    <w:rsid w:val="00DA68D0"/>
    <w:rsid w:val="00DC0030"/>
    <w:rsid w:val="00DC2763"/>
    <w:rsid w:val="00E0214D"/>
    <w:rsid w:val="00E21561"/>
    <w:rsid w:val="00E229FF"/>
    <w:rsid w:val="00E324B3"/>
    <w:rsid w:val="00E51CA0"/>
    <w:rsid w:val="00E5650D"/>
    <w:rsid w:val="00E567F6"/>
    <w:rsid w:val="00E57D9D"/>
    <w:rsid w:val="00E63717"/>
    <w:rsid w:val="00E70C77"/>
    <w:rsid w:val="00EB7911"/>
    <w:rsid w:val="00ED2D31"/>
    <w:rsid w:val="00ED6652"/>
    <w:rsid w:val="00EF779E"/>
    <w:rsid w:val="00F010B1"/>
    <w:rsid w:val="00F064BF"/>
    <w:rsid w:val="00F32431"/>
    <w:rsid w:val="00F32565"/>
    <w:rsid w:val="00F4150D"/>
    <w:rsid w:val="00F50617"/>
    <w:rsid w:val="00F51EB0"/>
    <w:rsid w:val="00F624DA"/>
    <w:rsid w:val="00F81A0D"/>
    <w:rsid w:val="00F86F76"/>
    <w:rsid w:val="00FB00B4"/>
    <w:rsid w:val="00FC3CA9"/>
    <w:rsid w:val="00FD3CDF"/>
    <w:rsid w:val="00FF4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23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294</TotalTime>
  <Pages>8</Pages>
  <Words>716</Words>
  <Characters>4300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29</cp:revision>
  <cp:lastPrinted>2024-10-10T10:52:00Z</cp:lastPrinted>
  <dcterms:created xsi:type="dcterms:W3CDTF">2024-04-11T10:07:00Z</dcterms:created>
  <dcterms:modified xsi:type="dcterms:W3CDTF">2025-06-04T10:32:00Z</dcterms:modified>
</cp:coreProperties>
</file>