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2BB" w:rsidRDefault="00C732BB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C732BB" w:rsidRPr="004757C3">
        <w:tc>
          <w:tcPr>
            <w:tcW w:w="7763" w:type="dxa"/>
            <w:gridSpan w:val="4"/>
            <w:shd w:val="clear" w:color="auto" w:fill="F2F2F2"/>
          </w:tcPr>
          <w:p w:rsidR="00C732BB" w:rsidRPr="008C7B5E" w:rsidRDefault="00C732BB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C732BB" w:rsidRPr="008C7B5E" w:rsidRDefault="00C732BB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C732BB" w:rsidRPr="004757C3">
        <w:tc>
          <w:tcPr>
            <w:tcW w:w="675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C732BB" w:rsidRPr="008C7B5E" w:rsidRDefault="00C732B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C732BB" w:rsidRPr="008C7B5E" w:rsidRDefault="00C732B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C732BB" w:rsidRPr="004757C3">
        <w:tc>
          <w:tcPr>
            <w:tcW w:w="675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C732BB" w:rsidRPr="008C7B5E" w:rsidRDefault="00C732BB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C732BB" w:rsidRPr="004757C3">
        <w:tc>
          <w:tcPr>
            <w:tcW w:w="675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C732BB" w:rsidRPr="008C7B5E" w:rsidRDefault="00C732BB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C732BB" w:rsidRDefault="00C732BB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2024-12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-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21 do 2025-03-31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C732BB" w:rsidRPr="00DA1438" w:rsidRDefault="00C732B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C732BB" w:rsidRDefault="00C732BB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 xml:space="preserve"> grudnia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od 16.00 do 21.00</w:t>
            </w:r>
          </w:p>
          <w:p w:rsidR="00C732BB" w:rsidRPr="00DA1438" w:rsidRDefault="00C732BB" w:rsidP="001067DB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10.00 do 18.00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C732BB" w:rsidRDefault="00C732BB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2025-01-25</w:t>
            </w:r>
          </w:p>
          <w:p w:rsidR="00C732BB" w:rsidRDefault="00C732BB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Pr="00970E80" w:rsidRDefault="00C732BB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C732BB" w:rsidRPr="00DA1438" w:rsidRDefault="00C732B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C732BB" w:rsidRPr="00DA1438" w:rsidRDefault="00C732BB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stycznia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  <w:p w:rsidR="00C732BB" w:rsidRPr="00DA1438" w:rsidRDefault="00C732BB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17.00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C732BB" w:rsidRPr="00DA1438" w:rsidRDefault="00C732B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C732BB" w:rsidRPr="00DA1438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C732BB" w:rsidRPr="00DA1438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2025-03-18</w:t>
            </w:r>
          </w:p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21.30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</w:tc>
        <w:tc>
          <w:tcPr>
            <w:tcW w:w="2055" w:type="dxa"/>
          </w:tcPr>
          <w:p w:rsidR="00C732BB" w:rsidRPr="00DA1438" w:rsidRDefault="00C732B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C732BB" w:rsidRPr="00DA1438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16.30 do 21.30</w:t>
            </w:r>
          </w:p>
          <w:p w:rsidR="00C732BB" w:rsidRPr="00DA1438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od 15.00-20.00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C732BB" w:rsidRPr="00DA1438" w:rsidRDefault="00C732BB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C732BB" w:rsidRPr="00DA1438" w:rsidRDefault="00C732BB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C732BB" w:rsidRPr="00DA1438" w:rsidRDefault="00C732BB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C732BB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C732BB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C732BB" w:rsidRPr="00DA1438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C732BB" w:rsidRPr="00DA1438" w:rsidRDefault="00C732B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Poniedziałki i czwartki 15.00 do 18.00</w:t>
            </w:r>
          </w:p>
          <w:p w:rsidR="00C732BB" w:rsidRPr="00DA1438" w:rsidRDefault="00C732BB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</w:tc>
      </w:tr>
      <w:tr w:rsidR="00C732BB" w:rsidRPr="004757C3">
        <w:tc>
          <w:tcPr>
            <w:tcW w:w="675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C732BB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C732BB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C732BB" w:rsidRPr="00DA1438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C732BB" w:rsidRDefault="00C732BB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 8.00</w:t>
            </w:r>
          </w:p>
        </w:tc>
        <w:tc>
          <w:tcPr>
            <w:tcW w:w="918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C732BB" w:rsidRPr="00DA1438" w:rsidRDefault="00C732BB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C732BB" w:rsidRDefault="00C732BB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C732BB" w:rsidRPr="00DA1438" w:rsidRDefault="00C732B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C732BB" w:rsidRDefault="00C732B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15.00 do 21.00</w:t>
            </w:r>
          </w:p>
          <w:p w:rsidR="00C732BB" w:rsidRPr="00DA1438" w:rsidRDefault="00C732BB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8.00 do 16.00</w:t>
            </w:r>
          </w:p>
        </w:tc>
      </w:tr>
    </w:tbl>
    <w:p w:rsidR="00C732BB" w:rsidRDefault="00C732BB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C732BB" w:rsidRPr="00AD1270" w:rsidRDefault="00C732BB" w:rsidP="004757C3">
      <w:pPr>
        <w:spacing w:after="49" w:line="259" w:lineRule="auto"/>
        <w:rPr>
          <w:color w:val="000000"/>
          <w:lang w:eastAsia="pl-PL"/>
        </w:rPr>
      </w:pPr>
    </w:p>
    <w:p w:rsidR="00C732BB" w:rsidRDefault="00C732BB" w:rsidP="001D52E6">
      <w:pPr>
        <w:spacing w:after="0" w:line="259" w:lineRule="auto"/>
        <w:ind w:left="794"/>
      </w:pPr>
    </w:p>
    <w:sectPr w:rsidR="00C732BB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32BB" w:rsidRDefault="00C732BB" w:rsidP="0092145A">
      <w:pPr>
        <w:spacing w:after="0" w:line="240" w:lineRule="auto"/>
      </w:pPr>
      <w:r>
        <w:separator/>
      </w:r>
    </w:p>
  </w:endnote>
  <w:endnote w:type="continuationSeparator" w:id="0">
    <w:p w:rsidR="00C732BB" w:rsidRDefault="00C732BB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32BB" w:rsidRDefault="00C732BB" w:rsidP="0092145A">
      <w:pPr>
        <w:spacing w:after="0" w:line="240" w:lineRule="auto"/>
      </w:pPr>
      <w:r>
        <w:separator/>
      </w:r>
    </w:p>
  </w:footnote>
  <w:footnote w:type="continuationSeparator" w:id="0">
    <w:p w:rsidR="00C732BB" w:rsidRDefault="00C732BB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2BB" w:rsidRDefault="00C732BB" w:rsidP="0092145A">
    <w:pPr>
      <w:pStyle w:val="Header"/>
      <w:jc w:val="center"/>
    </w:pPr>
    <w:r w:rsidRPr="001702FC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C732BB" w:rsidRDefault="00C732BB" w:rsidP="0092145A">
    <w:pPr>
      <w:pStyle w:val="Header"/>
      <w:jc w:val="center"/>
    </w:pPr>
  </w:p>
  <w:p w:rsidR="00C732BB" w:rsidRDefault="00C732BB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66E0"/>
    <w:rsid w:val="001702FC"/>
    <w:rsid w:val="001A0AE4"/>
    <w:rsid w:val="001C15F7"/>
    <w:rsid w:val="001C623A"/>
    <w:rsid w:val="001D52E6"/>
    <w:rsid w:val="001E3BBC"/>
    <w:rsid w:val="001F7B8F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A277E"/>
    <w:rsid w:val="002C1F90"/>
    <w:rsid w:val="002C22C7"/>
    <w:rsid w:val="002C2798"/>
    <w:rsid w:val="002E5255"/>
    <w:rsid w:val="003035C0"/>
    <w:rsid w:val="003140D5"/>
    <w:rsid w:val="00323377"/>
    <w:rsid w:val="003238BD"/>
    <w:rsid w:val="00327F2F"/>
    <w:rsid w:val="00336A96"/>
    <w:rsid w:val="00343554"/>
    <w:rsid w:val="0035515E"/>
    <w:rsid w:val="00382729"/>
    <w:rsid w:val="003937F8"/>
    <w:rsid w:val="003C1E2A"/>
    <w:rsid w:val="003C3327"/>
    <w:rsid w:val="003D15BE"/>
    <w:rsid w:val="003F3025"/>
    <w:rsid w:val="0041059A"/>
    <w:rsid w:val="00411F25"/>
    <w:rsid w:val="00430AEB"/>
    <w:rsid w:val="0043562B"/>
    <w:rsid w:val="00446749"/>
    <w:rsid w:val="00464586"/>
    <w:rsid w:val="004757C3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7250A"/>
    <w:rsid w:val="00683FC5"/>
    <w:rsid w:val="00687F27"/>
    <w:rsid w:val="00691D2D"/>
    <w:rsid w:val="006D5A3D"/>
    <w:rsid w:val="006E5126"/>
    <w:rsid w:val="00701716"/>
    <w:rsid w:val="0072505D"/>
    <w:rsid w:val="00742BA2"/>
    <w:rsid w:val="00790519"/>
    <w:rsid w:val="007A47FE"/>
    <w:rsid w:val="007B1236"/>
    <w:rsid w:val="007B232F"/>
    <w:rsid w:val="007F2077"/>
    <w:rsid w:val="00806C9B"/>
    <w:rsid w:val="00836A21"/>
    <w:rsid w:val="00850959"/>
    <w:rsid w:val="008B3653"/>
    <w:rsid w:val="008C1911"/>
    <w:rsid w:val="008C7B5E"/>
    <w:rsid w:val="0092145A"/>
    <w:rsid w:val="0093471C"/>
    <w:rsid w:val="00952E37"/>
    <w:rsid w:val="00970E80"/>
    <w:rsid w:val="00982208"/>
    <w:rsid w:val="009905FE"/>
    <w:rsid w:val="00995E25"/>
    <w:rsid w:val="009D0007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32BB"/>
    <w:rsid w:val="00C7510F"/>
    <w:rsid w:val="00C8550D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A1438"/>
    <w:rsid w:val="00DA68D0"/>
    <w:rsid w:val="00DC2763"/>
    <w:rsid w:val="00E0214D"/>
    <w:rsid w:val="00E21561"/>
    <w:rsid w:val="00E324B3"/>
    <w:rsid w:val="00E51CA0"/>
    <w:rsid w:val="00E5650D"/>
    <w:rsid w:val="00E567F6"/>
    <w:rsid w:val="00E57D9D"/>
    <w:rsid w:val="00E63717"/>
    <w:rsid w:val="00EB7911"/>
    <w:rsid w:val="00ED2D31"/>
    <w:rsid w:val="00ED6652"/>
    <w:rsid w:val="00F010B1"/>
    <w:rsid w:val="00F064BF"/>
    <w:rsid w:val="00F32431"/>
    <w:rsid w:val="00F32565"/>
    <w:rsid w:val="00F4150D"/>
    <w:rsid w:val="00F50617"/>
    <w:rsid w:val="00F624DA"/>
    <w:rsid w:val="00F81A0D"/>
    <w:rsid w:val="00FC3CA9"/>
    <w:rsid w:val="00FD3CDF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903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247</TotalTime>
  <Pages>4</Pages>
  <Words>381</Words>
  <Characters>2292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24</cp:revision>
  <cp:lastPrinted>2024-10-10T10:52:00Z</cp:lastPrinted>
  <dcterms:created xsi:type="dcterms:W3CDTF">2024-04-11T10:07:00Z</dcterms:created>
  <dcterms:modified xsi:type="dcterms:W3CDTF">2025-03-24T09:53:00Z</dcterms:modified>
</cp:coreProperties>
</file>