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7F8" w:rsidRDefault="003937F8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3937F8" w:rsidRPr="004757C3">
        <w:tc>
          <w:tcPr>
            <w:tcW w:w="7763" w:type="dxa"/>
            <w:gridSpan w:val="4"/>
            <w:shd w:val="clear" w:color="auto" w:fill="F2F2F2"/>
          </w:tcPr>
          <w:p w:rsidR="003937F8" w:rsidRPr="008C7B5E" w:rsidRDefault="003937F8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3937F8" w:rsidRPr="008C7B5E" w:rsidRDefault="003937F8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3937F8" w:rsidRPr="004757C3">
        <w:tc>
          <w:tcPr>
            <w:tcW w:w="675" w:type="dxa"/>
            <w:vMerge w:val="restart"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3937F8" w:rsidRPr="008C7B5E" w:rsidRDefault="003937F8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3937F8" w:rsidRPr="008C7B5E" w:rsidRDefault="003937F8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3937F8" w:rsidRPr="008C7B5E" w:rsidRDefault="003937F8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3937F8" w:rsidRPr="008C7B5E" w:rsidRDefault="003937F8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3937F8" w:rsidRPr="008C7B5E" w:rsidRDefault="003937F8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3937F8" w:rsidRPr="008C7B5E" w:rsidRDefault="003937F8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3937F8" w:rsidRPr="004757C3">
        <w:tc>
          <w:tcPr>
            <w:tcW w:w="675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3937F8" w:rsidRPr="008C7B5E" w:rsidRDefault="003937F8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3937F8" w:rsidRPr="004757C3">
        <w:tc>
          <w:tcPr>
            <w:tcW w:w="675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3937F8" w:rsidRPr="008C7B5E" w:rsidRDefault="003937F8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3937F8" w:rsidRPr="004757C3">
        <w:tc>
          <w:tcPr>
            <w:tcW w:w="675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3937F8" w:rsidRDefault="003937F8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2024-10-12</w:t>
            </w:r>
          </w:p>
          <w:p w:rsidR="003937F8" w:rsidRDefault="003937F8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2025-03-31</w:t>
            </w:r>
          </w:p>
        </w:tc>
        <w:tc>
          <w:tcPr>
            <w:tcW w:w="1843" w:type="dxa"/>
          </w:tcPr>
          <w:p w:rsidR="003937F8" w:rsidRPr="00E324B3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3937F8" w:rsidRDefault="003937F8" w:rsidP="00C8550D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11.00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3937F8" w:rsidRPr="00E324B3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3937F8" w:rsidRDefault="003937F8" w:rsidP="00CC0016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 xml:space="preserve">Dni 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i godziny </w:t>
            </w: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wolne od zajęć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lekcyjnych w okresie od 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października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2024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Zgodnie z kalendarzem roku szkolnego, który wskazuje dni wolne</w:t>
            </w:r>
          </w:p>
          <w:p w:rsidR="003937F8" w:rsidRDefault="003937F8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od 11.00 do 18.00</w:t>
            </w:r>
          </w:p>
          <w:p w:rsidR="003937F8" w:rsidRPr="00E324B3" w:rsidRDefault="003937F8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10.00 do 18.00</w:t>
            </w:r>
          </w:p>
        </w:tc>
      </w:tr>
      <w:tr w:rsidR="003937F8" w:rsidRPr="004757C3">
        <w:tc>
          <w:tcPr>
            <w:tcW w:w="675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3937F8" w:rsidRDefault="003937F8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2024-12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-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21 do 2025-03-31</w:t>
            </w:r>
          </w:p>
        </w:tc>
        <w:tc>
          <w:tcPr>
            <w:tcW w:w="1843" w:type="dxa"/>
          </w:tcPr>
          <w:p w:rsidR="003937F8" w:rsidRPr="00DA143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3937F8" w:rsidRDefault="003937F8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3937F8" w:rsidRPr="00DA1438" w:rsidRDefault="003937F8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3937F8" w:rsidRDefault="003937F8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 xml:space="preserve"> grudnia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2024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3937F8" w:rsidRDefault="003937F8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od 16.00 do 21.00</w:t>
            </w:r>
          </w:p>
          <w:p w:rsidR="003937F8" w:rsidRPr="00DA1438" w:rsidRDefault="003937F8" w:rsidP="001067DB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od 10.00 do 18.00</w:t>
            </w:r>
          </w:p>
        </w:tc>
      </w:tr>
      <w:tr w:rsidR="003937F8" w:rsidRPr="004757C3">
        <w:tc>
          <w:tcPr>
            <w:tcW w:w="675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3937F8" w:rsidRDefault="003937F8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2025-01-25</w:t>
            </w:r>
          </w:p>
          <w:p w:rsidR="003937F8" w:rsidRDefault="003937F8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2025-03-31</w:t>
            </w:r>
          </w:p>
        </w:tc>
        <w:tc>
          <w:tcPr>
            <w:tcW w:w="1843" w:type="dxa"/>
          </w:tcPr>
          <w:p w:rsidR="003937F8" w:rsidRPr="00DA143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3937F8" w:rsidRPr="00970E80" w:rsidRDefault="003937F8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</w:tc>
        <w:tc>
          <w:tcPr>
            <w:tcW w:w="2055" w:type="dxa"/>
          </w:tcPr>
          <w:p w:rsidR="003937F8" w:rsidRPr="00DA1438" w:rsidRDefault="003937F8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3937F8" w:rsidRPr="00DA1438" w:rsidRDefault="003937F8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stycznia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3937F8" w:rsidRDefault="003937F8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  <w:p w:rsidR="003937F8" w:rsidRPr="00DA1438" w:rsidRDefault="003937F8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10.00 do 17.00</w:t>
            </w:r>
          </w:p>
        </w:tc>
      </w:tr>
      <w:tr w:rsidR="003937F8" w:rsidRPr="004757C3">
        <w:tc>
          <w:tcPr>
            <w:tcW w:w="675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43" w:type="dxa"/>
          </w:tcPr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3937F8" w:rsidRPr="00DA143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3937F8" w:rsidRDefault="003937F8" w:rsidP="00850959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3937F8" w:rsidRDefault="003937F8" w:rsidP="00850959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3937F8" w:rsidRPr="00DA1438" w:rsidRDefault="003937F8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3937F8" w:rsidRPr="00DA143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14.00</w:t>
            </w:r>
          </w:p>
          <w:p w:rsidR="003937F8" w:rsidRPr="00DA143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15.00</w:t>
            </w:r>
          </w:p>
        </w:tc>
      </w:tr>
      <w:tr w:rsidR="003937F8" w:rsidRPr="004757C3">
        <w:tc>
          <w:tcPr>
            <w:tcW w:w="675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43" w:type="dxa"/>
          </w:tcPr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3937F8" w:rsidRPr="00DA143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3937F8" w:rsidRPr="00DA1438" w:rsidRDefault="003937F8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3937F8" w:rsidRPr="00DA143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  <w:p w:rsidR="003937F8" w:rsidRPr="00DA143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14.00</w:t>
            </w:r>
          </w:p>
        </w:tc>
      </w:tr>
      <w:tr w:rsidR="003937F8" w:rsidRPr="004757C3">
        <w:tc>
          <w:tcPr>
            <w:tcW w:w="675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843" w:type="dxa"/>
          </w:tcPr>
          <w:p w:rsidR="003937F8" w:rsidRDefault="003937F8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2025-03-18</w:t>
            </w:r>
          </w:p>
          <w:p w:rsidR="003937F8" w:rsidRDefault="003937F8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3937F8" w:rsidRPr="00DA143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16.30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918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21.30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</w:tc>
        <w:tc>
          <w:tcPr>
            <w:tcW w:w="2055" w:type="dxa"/>
          </w:tcPr>
          <w:p w:rsidR="003937F8" w:rsidRPr="00DA1438" w:rsidRDefault="003937F8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3937F8" w:rsidRPr="00DA1438" w:rsidRDefault="003937F8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16.30 do 21.30</w:t>
            </w:r>
          </w:p>
          <w:p w:rsidR="003937F8" w:rsidRPr="00DA143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od 15.00-20.00</w:t>
            </w:r>
          </w:p>
        </w:tc>
      </w:tr>
      <w:tr w:rsidR="003937F8" w:rsidRPr="004757C3">
        <w:tc>
          <w:tcPr>
            <w:tcW w:w="675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843" w:type="dxa"/>
          </w:tcPr>
          <w:p w:rsidR="003937F8" w:rsidRDefault="003937F8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3937F8" w:rsidRDefault="003937F8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3937F8" w:rsidRPr="00DA143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3937F8" w:rsidRDefault="003937F8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3937F8" w:rsidRDefault="003937F8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3937F8" w:rsidRPr="00DA1438" w:rsidRDefault="003937F8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3937F8" w:rsidRDefault="003937F8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3937F8" w:rsidRPr="00DA1438" w:rsidRDefault="003937F8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3937F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3937F8" w:rsidRPr="00DA1438" w:rsidRDefault="003937F8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od 9.00 do 14.00</w:t>
            </w:r>
          </w:p>
        </w:tc>
      </w:tr>
    </w:tbl>
    <w:p w:rsidR="003937F8" w:rsidRDefault="003937F8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3937F8" w:rsidRPr="00AD1270" w:rsidRDefault="003937F8" w:rsidP="004757C3">
      <w:pPr>
        <w:spacing w:after="49" w:line="259" w:lineRule="auto"/>
        <w:rPr>
          <w:color w:val="000000"/>
          <w:lang w:eastAsia="pl-PL"/>
        </w:rPr>
      </w:pPr>
    </w:p>
    <w:p w:rsidR="003937F8" w:rsidRDefault="003937F8" w:rsidP="001D52E6">
      <w:pPr>
        <w:spacing w:after="0" w:line="259" w:lineRule="auto"/>
        <w:ind w:left="794"/>
      </w:pPr>
    </w:p>
    <w:sectPr w:rsidR="003937F8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37F8" w:rsidRDefault="003937F8" w:rsidP="0092145A">
      <w:pPr>
        <w:spacing w:after="0" w:line="240" w:lineRule="auto"/>
      </w:pPr>
      <w:r>
        <w:separator/>
      </w:r>
    </w:p>
  </w:endnote>
  <w:endnote w:type="continuationSeparator" w:id="0">
    <w:p w:rsidR="003937F8" w:rsidRDefault="003937F8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37F8" w:rsidRDefault="003937F8" w:rsidP="0092145A">
      <w:pPr>
        <w:spacing w:after="0" w:line="240" w:lineRule="auto"/>
      </w:pPr>
      <w:r>
        <w:separator/>
      </w:r>
    </w:p>
  </w:footnote>
  <w:footnote w:type="continuationSeparator" w:id="0">
    <w:p w:rsidR="003937F8" w:rsidRDefault="003937F8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7F8" w:rsidRDefault="003937F8" w:rsidP="0092145A">
    <w:pPr>
      <w:pStyle w:val="Header"/>
      <w:jc w:val="center"/>
    </w:pPr>
    <w:r w:rsidRPr="00C13294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25pt;visibility:visible">
          <v:imagedata r:id="rId1" o:title=""/>
        </v:shape>
      </w:pict>
    </w:r>
  </w:p>
  <w:p w:rsidR="003937F8" w:rsidRDefault="003937F8" w:rsidP="0092145A">
    <w:pPr>
      <w:pStyle w:val="Header"/>
      <w:jc w:val="center"/>
    </w:pPr>
  </w:p>
  <w:p w:rsidR="003937F8" w:rsidRDefault="003937F8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82DAE"/>
    <w:rsid w:val="00083045"/>
    <w:rsid w:val="000C4FB3"/>
    <w:rsid w:val="000E387C"/>
    <w:rsid w:val="000E7DCF"/>
    <w:rsid w:val="001067DB"/>
    <w:rsid w:val="00111949"/>
    <w:rsid w:val="001225A8"/>
    <w:rsid w:val="00126DE9"/>
    <w:rsid w:val="00135DA6"/>
    <w:rsid w:val="00142DF8"/>
    <w:rsid w:val="00143B4B"/>
    <w:rsid w:val="001666E0"/>
    <w:rsid w:val="001A0AE4"/>
    <w:rsid w:val="001C15F7"/>
    <w:rsid w:val="001C623A"/>
    <w:rsid w:val="001D52E6"/>
    <w:rsid w:val="001E3BBC"/>
    <w:rsid w:val="001F7B8F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6C2E"/>
    <w:rsid w:val="0028733B"/>
    <w:rsid w:val="002C1F90"/>
    <w:rsid w:val="002C22C7"/>
    <w:rsid w:val="002C2798"/>
    <w:rsid w:val="002E5255"/>
    <w:rsid w:val="003035C0"/>
    <w:rsid w:val="003140D5"/>
    <w:rsid w:val="00323377"/>
    <w:rsid w:val="003238BD"/>
    <w:rsid w:val="00327F2F"/>
    <w:rsid w:val="00336A96"/>
    <w:rsid w:val="00343554"/>
    <w:rsid w:val="0035515E"/>
    <w:rsid w:val="00382729"/>
    <w:rsid w:val="003937F8"/>
    <w:rsid w:val="003C3327"/>
    <w:rsid w:val="003F3025"/>
    <w:rsid w:val="0041059A"/>
    <w:rsid w:val="00411F25"/>
    <w:rsid w:val="00430AEB"/>
    <w:rsid w:val="0043562B"/>
    <w:rsid w:val="00446749"/>
    <w:rsid w:val="00464586"/>
    <w:rsid w:val="004757C3"/>
    <w:rsid w:val="004A40E0"/>
    <w:rsid w:val="004B3D62"/>
    <w:rsid w:val="004D5AFE"/>
    <w:rsid w:val="004E5B02"/>
    <w:rsid w:val="005045E4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83FC5"/>
    <w:rsid w:val="00687F27"/>
    <w:rsid w:val="00691D2D"/>
    <w:rsid w:val="006D5A3D"/>
    <w:rsid w:val="006E5126"/>
    <w:rsid w:val="00701716"/>
    <w:rsid w:val="0072505D"/>
    <w:rsid w:val="00742BA2"/>
    <w:rsid w:val="00790519"/>
    <w:rsid w:val="007A47FE"/>
    <w:rsid w:val="007B1236"/>
    <w:rsid w:val="007B232F"/>
    <w:rsid w:val="007F2077"/>
    <w:rsid w:val="00806C9B"/>
    <w:rsid w:val="00836A21"/>
    <w:rsid w:val="00850959"/>
    <w:rsid w:val="008B3653"/>
    <w:rsid w:val="008C1911"/>
    <w:rsid w:val="008C7B5E"/>
    <w:rsid w:val="0092145A"/>
    <w:rsid w:val="0093471C"/>
    <w:rsid w:val="00952E37"/>
    <w:rsid w:val="00970E80"/>
    <w:rsid w:val="00982208"/>
    <w:rsid w:val="009905FE"/>
    <w:rsid w:val="00995E25"/>
    <w:rsid w:val="009D0007"/>
    <w:rsid w:val="009F0CD6"/>
    <w:rsid w:val="00A04699"/>
    <w:rsid w:val="00A144C9"/>
    <w:rsid w:val="00A37CE7"/>
    <w:rsid w:val="00A461DE"/>
    <w:rsid w:val="00A4630C"/>
    <w:rsid w:val="00A81CDF"/>
    <w:rsid w:val="00A943D8"/>
    <w:rsid w:val="00AB105D"/>
    <w:rsid w:val="00AB3984"/>
    <w:rsid w:val="00AB6D15"/>
    <w:rsid w:val="00AB72F5"/>
    <w:rsid w:val="00AD1270"/>
    <w:rsid w:val="00B0062B"/>
    <w:rsid w:val="00B03E87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13294"/>
    <w:rsid w:val="00C30DEA"/>
    <w:rsid w:val="00C514FA"/>
    <w:rsid w:val="00C61082"/>
    <w:rsid w:val="00C7510F"/>
    <w:rsid w:val="00C8550D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A1438"/>
    <w:rsid w:val="00DA68D0"/>
    <w:rsid w:val="00DC2763"/>
    <w:rsid w:val="00E0214D"/>
    <w:rsid w:val="00E21561"/>
    <w:rsid w:val="00E324B3"/>
    <w:rsid w:val="00E51CA0"/>
    <w:rsid w:val="00E5650D"/>
    <w:rsid w:val="00E567F6"/>
    <w:rsid w:val="00E57D9D"/>
    <w:rsid w:val="00E63717"/>
    <w:rsid w:val="00EB7911"/>
    <w:rsid w:val="00ED2D31"/>
    <w:rsid w:val="00ED6652"/>
    <w:rsid w:val="00F010B1"/>
    <w:rsid w:val="00F064BF"/>
    <w:rsid w:val="00F32431"/>
    <w:rsid w:val="00F32565"/>
    <w:rsid w:val="00F4150D"/>
    <w:rsid w:val="00F50617"/>
    <w:rsid w:val="00F624DA"/>
    <w:rsid w:val="00F81A0D"/>
    <w:rsid w:val="00FC3CA9"/>
    <w:rsid w:val="00FD3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09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229</TotalTime>
  <Pages>4</Pages>
  <Words>383</Words>
  <Characters>2303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Beata</cp:lastModifiedBy>
  <cp:revision>23</cp:revision>
  <cp:lastPrinted>2024-10-10T10:52:00Z</cp:lastPrinted>
  <dcterms:created xsi:type="dcterms:W3CDTF">2024-04-11T10:07:00Z</dcterms:created>
  <dcterms:modified xsi:type="dcterms:W3CDTF">2025-03-17T09:09:00Z</dcterms:modified>
</cp:coreProperties>
</file>